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8A" w:rsidRDefault="00836F8A">
      <w:pPr>
        <w:spacing w:before="24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Tematický plán předmětu ošetřování nemocných</w:t>
      </w:r>
    </w:p>
    <w:p w:rsidR="00836F8A" w:rsidRDefault="00836F8A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ročník oboru zdravotnický asistent</w:t>
      </w:r>
    </w:p>
    <w:p w:rsidR="00836F8A" w:rsidRDefault="00836F8A">
      <w:pPr>
        <w:tabs>
          <w:tab w:val="left" w:pos="5580"/>
        </w:tabs>
        <w:jc w:val="center"/>
      </w:pPr>
    </w:p>
    <w:p w:rsidR="00836F8A" w:rsidRDefault="00836F8A">
      <w:pPr>
        <w:tabs>
          <w:tab w:val="left" w:pos="5580"/>
        </w:tabs>
        <w:jc w:val="center"/>
        <w:rPr>
          <w:b/>
        </w:rPr>
      </w:pPr>
      <w:r>
        <w:rPr>
          <w:b/>
        </w:rPr>
        <w:t xml:space="preserve">Třída: ZA </w:t>
      </w:r>
      <w:smartTag w:uri="urn:schemas-microsoft-com:office:smarttags" w:element="metricconverter">
        <w:smartTagPr>
          <w:attr w:name="ProductID" w:val="4. A"/>
        </w:smartTagPr>
        <w:r>
          <w:rPr>
            <w:b/>
          </w:rPr>
          <w:t>4. A</w:t>
        </w:r>
      </w:smartTag>
    </w:p>
    <w:p w:rsidR="00836F8A" w:rsidRDefault="00836F8A">
      <w:pPr>
        <w:tabs>
          <w:tab w:val="left" w:pos="5580"/>
        </w:tabs>
        <w:jc w:val="center"/>
      </w:pPr>
      <w:r>
        <w:t>školní rok: 2016/2017</w:t>
      </w:r>
    </w:p>
    <w:p w:rsidR="00836F8A" w:rsidRDefault="00836F8A">
      <w:pPr>
        <w:tabs>
          <w:tab w:val="left" w:pos="5580"/>
        </w:tabs>
        <w:jc w:val="center"/>
      </w:pPr>
    </w:p>
    <w:p w:rsidR="00836F8A" w:rsidRDefault="00836F8A">
      <w:pPr>
        <w:jc w:val="center"/>
        <w:rPr>
          <w:b/>
        </w:rPr>
      </w:pPr>
      <w:r>
        <w:rPr>
          <w:b/>
          <w:sz w:val="28"/>
          <w:szCs w:val="28"/>
        </w:rPr>
        <w:t xml:space="preserve">Ošetřování nemocných </w:t>
      </w:r>
      <w:r>
        <w:rPr>
          <w:b/>
          <w:bCs/>
          <w:sz w:val="28"/>
          <w:szCs w:val="28"/>
        </w:rPr>
        <w:t>v terénní zdravotní péči</w:t>
      </w:r>
      <w:r w:rsidRPr="00D460AD">
        <w:rPr>
          <w:b/>
          <w:bCs/>
          <w:sz w:val="28"/>
          <w:szCs w:val="28"/>
        </w:rPr>
        <w:t xml:space="preserve"> a </w:t>
      </w:r>
      <w:r>
        <w:rPr>
          <w:b/>
          <w:bCs/>
          <w:sz w:val="28"/>
          <w:szCs w:val="28"/>
        </w:rPr>
        <w:t xml:space="preserve">na </w:t>
      </w:r>
      <w:r w:rsidRPr="00D460AD">
        <w:rPr>
          <w:b/>
          <w:bCs/>
          <w:sz w:val="28"/>
          <w:szCs w:val="28"/>
        </w:rPr>
        <w:t>dětské</w:t>
      </w:r>
      <w:r>
        <w:rPr>
          <w:b/>
          <w:bCs/>
          <w:sz w:val="28"/>
          <w:szCs w:val="28"/>
        </w:rPr>
        <w:t>m</w:t>
      </w:r>
      <w:r w:rsidRPr="00D460AD">
        <w:rPr>
          <w:b/>
          <w:bCs/>
          <w:sz w:val="28"/>
          <w:szCs w:val="28"/>
        </w:rPr>
        <w:t xml:space="preserve"> oddělení</w:t>
      </w:r>
      <w:r>
        <w:rPr>
          <w:b/>
          <w:sz w:val="28"/>
          <w:szCs w:val="28"/>
        </w:rPr>
        <w:t xml:space="preserve"> </w:t>
      </w:r>
    </w:p>
    <w:p w:rsidR="00836F8A" w:rsidRDefault="00836F8A">
      <w:pPr>
        <w:tabs>
          <w:tab w:val="left" w:pos="360"/>
          <w:tab w:val="left" w:pos="6840"/>
        </w:tabs>
        <w:rPr>
          <w:b/>
        </w:rPr>
      </w:pPr>
      <w:bookmarkStart w:id="0" w:name="Text23"/>
    </w:p>
    <w:bookmarkEnd w:id="0"/>
    <w:p w:rsidR="00836F8A" w:rsidRDefault="00836F8A" w:rsidP="00D460AD">
      <w:pPr>
        <w:tabs>
          <w:tab w:val="left" w:pos="360"/>
          <w:tab w:val="left" w:pos="6840"/>
        </w:tabs>
        <w:jc w:val="center"/>
        <w:rPr>
          <w:b/>
          <w:bCs/>
        </w:rPr>
      </w:pPr>
    </w:p>
    <w:p w:rsidR="00836F8A" w:rsidRPr="00D460AD" w:rsidRDefault="00836F8A" w:rsidP="00D460AD">
      <w:pPr>
        <w:tabs>
          <w:tab w:val="left" w:pos="360"/>
          <w:tab w:val="left" w:pos="6840"/>
        </w:tabs>
        <w:jc w:val="center"/>
        <w:rPr>
          <w:b/>
          <w:bCs/>
        </w:rPr>
      </w:pPr>
      <w:r w:rsidRPr="00D460AD">
        <w:rPr>
          <w:b/>
          <w:bCs/>
        </w:rPr>
        <w:t>Výuka: 14 hodin týdně, celkem 130 hodin</w:t>
      </w:r>
    </w:p>
    <w:p w:rsidR="00836F8A" w:rsidRPr="00D460AD" w:rsidRDefault="00836F8A" w:rsidP="00D460AD">
      <w:pPr>
        <w:tabs>
          <w:tab w:val="left" w:pos="360"/>
          <w:tab w:val="left" w:pos="6840"/>
        </w:tabs>
        <w:rPr>
          <w:b/>
          <w:bCs/>
        </w:rPr>
      </w:pPr>
    </w:p>
    <w:p w:rsidR="00836F8A" w:rsidRPr="00D460AD" w:rsidRDefault="00836F8A" w:rsidP="00D460AD">
      <w:pPr>
        <w:tabs>
          <w:tab w:val="left" w:pos="6840"/>
        </w:tabs>
        <w:rPr>
          <w:b/>
        </w:rPr>
      </w:pPr>
      <w:r>
        <w:rPr>
          <w:b/>
        </w:rPr>
        <w:t>Ošetřování nemocných – přípravný týden</w:t>
      </w:r>
      <w:r w:rsidRPr="00D460AD">
        <w:rPr>
          <w:b/>
        </w:rPr>
        <w:t xml:space="preserve"> ve škole</w:t>
      </w:r>
      <w:r>
        <w:rPr>
          <w:b/>
        </w:rPr>
        <w:t xml:space="preserve">                 </w:t>
      </w:r>
      <w:r w:rsidRPr="00D460AD">
        <w:rPr>
          <w:b/>
        </w:rPr>
        <w:tab/>
      </w:r>
      <w:r>
        <w:rPr>
          <w:b/>
        </w:rPr>
        <w:tab/>
        <w:t xml:space="preserve">          5</w:t>
      </w:r>
      <w:r w:rsidRPr="003303A6">
        <w:rPr>
          <w:b/>
        </w:rPr>
        <w:t>. –</w:t>
      </w:r>
      <w:r>
        <w:rPr>
          <w:b/>
        </w:rPr>
        <w:t>9</w:t>
      </w:r>
      <w:r w:rsidRPr="003303A6">
        <w:rPr>
          <w:b/>
        </w:rPr>
        <w:t>. 9. 201</w:t>
      </w:r>
      <w:r>
        <w:rPr>
          <w:b/>
        </w:rPr>
        <w:t>6</w:t>
      </w:r>
    </w:p>
    <w:p w:rsidR="00836F8A" w:rsidRPr="00D460AD" w:rsidRDefault="00836F8A" w:rsidP="00D460AD">
      <w:pPr>
        <w:tabs>
          <w:tab w:val="left" w:pos="6840"/>
        </w:tabs>
        <w:rPr>
          <w:b/>
        </w:rPr>
      </w:pPr>
      <w:r w:rsidRPr="00D460AD">
        <w:rPr>
          <w:b/>
        </w:rPr>
        <w:t>Časový plán:</w:t>
      </w:r>
      <w:r w:rsidRPr="00D460AD">
        <w:rPr>
          <w:b/>
        </w:rPr>
        <w:tab/>
      </w:r>
      <w:r w:rsidRPr="00D460AD">
        <w:rPr>
          <w:b/>
        </w:rPr>
        <w:tab/>
      </w:r>
    </w:p>
    <w:p w:rsidR="00836F8A" w:rsidRPr="00D460AD" w:rsidRDefault="00836F8A" w:rsidP="00E21BFF">
      <w:pPr>
        <w:numPr>
          <w:ilvl w:val="0"/>
          <w:numId w:val="18"/>
        </w:numPr>
        <w:tabs>
          <w:tab w:val="left" w:pos="6840"/>
        </w:tabs>
        <w:contextualSpacing/>
      </w:pPr>
      <w:r w:rsidRPr="00D460AD">
        <w:t>Seznámení s pracovištěm (terénní pracoviště, dětské oddělení), členy ošetřovatelského týmu</w:t>
      </w:r>
    </w:p>
    <w:p w:rsidR="00836F8A" w:rsidRPr="00D460AD" w:rsidRDefault="00836F8A" w:rsidP="00E21BFF">
      <w:pPr>
        <w:numPr>
          <w:ilvl w:val="0"/>
          <w:numId w:val="18"/>
        </w:numPr>
        <w:contextualSpacing/>
      </w:pPr>
      <w:r w:rsidRPr="00D460AD">
        <w:t>BOZP na ošetřovací jednotce, ambulancích a terénních pracovištích (včetně manipulace s biologickým materiálem a kontaminovanými pomůckami, třídění použitého materiálu a pomůcek – dle plánu EVVO).</w:t>
      </w:r>
    </w:p>
    <w:p w:rsidR="00836F8A" w:rsidRPr="00D460AD" w:rsidRDefault="00836F8A" w:rsidP="00E21BFF">
      <w:pPr>
        <w:numPr>
          <w:ilvl w:val="0"/>
          <w:numId w:val="18"/>
        </w:numPr>
        <w:contextualSpacing/>
      </w:pPr>
      <w:r w:rsidRPr="00D460AD">
        <w:t>Protipožární ochrana</w:t>
      </w:r>
    </w:p>
    <w:p w:rsidR="00836F8A" w:rsidRPr="00D460AD" w:rsidRDefault="00836F8A" w:rsidP="00E21BFF">
      <w:pPr>
        <w:numPr>
          <w:ilvl w:val="0"/>
          <w:numId w:val="18"/>
        </w:numPr>
        <w:contextualSpacing/>
      </w:pPr>
      <w:r w:rsidRPr="00D460AD">
        <w:t>První pomoc při úrazech</w:t>
      </w:r>
    </w:p>
    <w:p w:rsidR="00836F8A" w:rsidRPr="00D460AD" w:rsidRDefault="00836F8A" w:rsidP="00E21BFF">
      <w:pPr>
        <w:numPr>
          <w:ilvl w:val="0"/>
          <w:numId w:val="18"/>
        </w:numPr>
        <w:contextualSpacing/>
      </w:pPr>
      <w:r w:rsidRPr="00D460AD">
        <w:t>Hygiena pracovního prostředí (prevence NN), způsoby dezinfekce (zacházení s chemickými látkami – prevence zneužití podle plánu MPP), sterilizace, uložení pomůcek, manipulace se stravou nemocných a zbytky potravy – dle plánu EVVO</w:t>
      </w:r>
    </w:p>
    <w:p w:rsidR="00836F8A" w:rsidRPr="00D460AD" w:rsidRDefault="00836F8A" w:rsidP="00E21BFF">
      <w:pPr>
        <w:numPr>
          <w:ilvl w:val="0"/>
          <w:numId w:val="18"/>
        </w:numPr>
        <w:contextualSpacing/>
      </w:pPr>
      <w:r w:rsidRPr="00D460AD">
        <w:t>Poučení o dodržování mlčenlivosti, zacházení s léky (prevence zneužití omamných látek, hospodaření s léky – podle plánu MPP), tiskopisy, razítky a zdravotnickým materiálem (vč. ekonomiky provozu, šetření spotřebního materiálu a jednorázových pomůcek – podle plánu EVVO), prevence zneužití a odcizení</w:t>
      </w:r>
    </w:p>
    <w:p w:rsidR="00836F8A" w:rsidRPr="00D460AD" w:rsidRDefault="00836F8A" w:rsidP="00E21BFF">
      <w:pPr>
        <w:numPr>
          <w:ilvl w:val="0"/>
          <w:numId w:val="18"/>
        </w:numPr>
        <w:contextualSpacing/>
      </w:pPr>
      <w:r w:rsidRPr="00D460AD">
        <w:t>Poučení o manipulaci s výtahem, sterilizátorem a dalšími elektrickými spotřebiči.</w:t>
      </w:r>
    </w:p>
    <w:p w:rsidR="00836F8A" w:rsidRPr="00D460AD" w:rsidRDefault="00836F8A" w:rsidP="00E21BFF">
      <w:pPr>
        <w:numPr>
          <w:ilvl w:val="0"/>
          <w:numId w:val="18"/>
        </w:numPr>
        <w:contextualSpacing/>
      </w:pPr>
      <w:r w:rsidRPr="00D460AD">
        <w:t>Seznámení s organizací ošetřovatelské procesu a systémem práce na ošetřovací jednotce a terénních pracovištích - způsoby předávání informací, harmonogram práce, vedení dokumentace</w:t>
      </w:r>
    </w:p>
    <w:p w:rsidR="00836F8A" w:rsidRPr="00D460AD" w:rsidRDefault="00836F8A" w:rsidP="00D460AD">
      <w:pPr>
        <w:tabs>
          <w:tab w:val="left" w:pos="360"/>
        </w:tabs>
      </w:pPr>
    </w:p>
    <w:p w:rsidR="00836F8A" w:rsidRPr="00D460AD" w:rsidRDefault="00836F8A" w:rsidP="00D460AD">
      <w:pPr>
        <w:numPr>
          <w:ilvl w:val="0"/>
          <w:numId w:val="11"/>
        </w:numPr>
        <w:tabs>
          <w:tab w:val="left" w:pos="360"/>
        </w:tabs>
        <w:jc w:val="center"/>
        <w:rPr>
          <w:b/>
          <w:bCs/>
        </w:rPr>
      </w:pPr>
      <w:r>
        <w:rPr>
          <w:b/>
          <w:bCs/>
        </w:rPr>
        <w:t xml:space="preserve">část bloků (12. 9. –9. </w:t>
      </w:r>
      <w:r w:rsidRPr="00D460AD">
        <w:rPr>
          <w:b/>
          <w:bCs/>
        </w:rPr>
        <w:t>12.</w:t>
      </w:r>
      <w:r>
        <w:rPr>
          <w:b/>
          <w:bCs/>
        </w:rPr>
        <w:t xml:space="preserve"> 2016</w:t>
      </w:r>
      <w:r w:rsidRPr="00D460AD">
        <w:rPr>
          <w:b/>
          <w:bCs/>
        </w:rPr>
        <w:t>)</w:t>
      </w:r>
    </w:p>
    <w:p w:rsidR="00836F8A" w:rsidRPr="00D460AD" w:rsidRDefault="00836F8A" w:rsidP="00D460AD">
      <w:pPr>
        <w:tabs>
          <w:tab w:val="left" w:pos="360"/>
        </w:tabs>
        <w:jc w:val="center"/>
        <w:rPr>
          <w:b/>
          <w:bCs/>
        </w:rPr>
      </w:pPr>
      <w:r w:rsidRPr="00D460AD">
        <w:rPr>
          <w:b/>
          <w:bCs/>
        </w:rPr>
        <w:t>(56 hodin)</w:t>
      </w:r>
    </w:p>
    <w:p w:rsidR="00836F8A" w:rsidRPr="00D460AD" w:rsidRDefault="00836F8A" w:rsidP="00D460AD">
      <w:pPr>
        <w:tabs>
          <w:tab w:val="left" w:pos="360"/>
        </w:tabs>
      </w:pPr>
    </w:p>
    <w:p w:rsidR="00836F8A" w:rsidRPr="00D460AD" w:rsidRDefault="00836F8A" w:rsidP="00D460AD">
      <w:pPr>
        <w:tabs>
          <w:tab w:val="left" w:pos="6840"/>
        </w:tabs>
        <w:rPr>
          <w:b/>
          <w:bCs/>
        </w:rPr>
      </w:pPr>
      <w:r w:rsidRPr="00D460AD">
        <w:rPr>
          <w:b/>
          <w:bCs/>
        </w:rPr>
        <w:t xml:space="preserve">Ošetřovatelský proces u dospělých v domácí péči </w:t>
      </w:r>
    </w:p>
    <w:p w:rsidR="00836F8A" w:rsidRPr="00D460AD" w:rsidRDefault="00836F8A" w:rsidP="00D460AD">
      <w:pPr>
        <w:tabs>
          <w:tab w:val="left" w:pos="6840"/>
        </w:tabs>
        <w:rPr>
          <w:b/>
          <w:bCs/>
        </w:rPr>
      </w:pPr>
      <w:r w:rsidRPr="00D460AD">
        <w:rPr>
          <w:b/>
          <w:bCs/>
        </w:rPr>
        <w:t>Časový plán:</w:t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  <w:t>14 hodin</w:t>
      </w:r>
    </w:p>
    <w:p w:rsidR="00836F8A" w:rsidRPr="00D460AD" w:rsidRDefault="00836F8A" w:rsidP="00D460AD">
      <w:pPr>
        <w:numPr>
          <w:ilvl w:val="0"/>
          <w:numId w:val="4"/>
        </w:numPr>
        <w:tabs>
          <w:tab w:val="left" w:pos="360"/>
          <w:tab w:val="num" w:pos="567"/>
          <w:tab w:val="left" w:pos="6840"/>
        </w:tabs>
        <w:contextualSpacing/>
        <w:rPr>
          <w:b/>
        </w:rPr>
      </w:pPr>
      <w:r w:rsidRPr="00D460AD">
        <w:t xml:space="preserve">  Zásady a povinnosti na pracovišti (EVVO) - </w:t>
      </w:r>
      <w:r w:rsidRPr="00D460AD">
        <w:rPr>
          <w:b/>
        </w:rPr>
        <w:t>průřezové téma Člověk a životní prostředí.</w:t>
      </w:r>
    </w:p>
    <w:p w:rsidR="00836F8A" w:rsidRPr="00D460AD" w:rsidRDefault="00836F8A" w:rsidP="00D460AD">
      <w:pPr>
        <w:numPr>
          <w:ilvl w:val="0"/>
          <w:numId w:val="4"/>
        </w:numPr>
        <w:contextualSpacing/>
      </w:pPr>
      <w:r w:rsidRPr="00D460AD">
        <w:t>První kontakt s klientem, získávání informací se zaměřením na primární a sekundární potřeby.</w:t>
      </w:r>
    </w:p>
    <w:p w:rsidR="00836F8A" w:rsidRPr="00D460AD" w:rsidRDefault="00836F8A" w:rsidP="00D460AD">
      <w:pPr>
        <w:numPr>
          <w:ilvl w:val="0"/>
          <w:numId w:val="4"/>
        </w:numPr>
        <w:contextualSpacing/>
      </w:pPr>
      <w:r w:rsidRPr="00D460AD">
        <w:t>Zajištění základní ošetřovatelské péče v domácích podmínkách.</w:t>
      </w:r>
    </w:p>
    <w:p w:rsidR="00836F8A" w:rsidRPr="00D460AD" w:rsidRDefault="00836F8A" w:rsidP="00D460AD">
      <w:pPr>
        <w:numPr>
          <w:ilvl w:val="0"/>
          <w:numId w:val="4"/>
        </w:numPr>
        <w:contextualSpacing/>
      </w:pPr>
      <w:r w:rsidRPr="00D460AD">
        <w:t>Zajištění terapeutických zákroků dle ordinace praktického lékaře.</w:t>
      </w:r>
    </w:p>
    <w:p w:rsidR="00836F8A" w:rsidRPr="00D460AD" w:rsidRDefault="00836F8A" w:rsidP="00D460AD">
      <w:pPr>
        <w:numPr>
          <w:ilvl w:val="0"/>
          <w:numId w:val="4"/>
        </w:numPr>
        <w:contextualSpacing/>
      </w:pPr>
      <w:r w:rsidRPr="00D460AD">
        <w:t>Zajištění psychické a fyzické aktivizace klientů v domácím prostředí.</w:t>
      </w:r>
    </w:p>
    <w:p w:rsidR="00836F8A" w:rsidRPr="00D460AD" w:rsidRDefault="00836F8A" w:rsidP="00D460AD">
      <w:pPr>
        <w:numPr>
          <w:ilvl w:val="0"/>
          <w:numId w:val="4"/>
        </w:numPr>
        <w:contextualSpacing/>
        <w:rPr>
          <w:b/>
          <w:bCs/>
        </w:rPr>
      </w:pPr>
      <w:r w:rsidRPr="00D460AD">
        <w:t xml:space="preserve">Spolupráce s rodinou. </w:t>
      </w:r>
    </w:p>
    <w:p w:rsidR="00836F8A" w:rsidRDefault="00836F8A" w:rsidP="00D460AD">
      <w:pPr>
        <w:ind w:left="426"/>
      </w:pPr>
    </w:p>
    <w:p w:rsidR="00836F8A" w:rsidRPr="00D460AD" w:rsidRDefault="00836F8A" w:rsidP="00D460AD">
      <w:pPr>
        <w:ind w:left="426"/>
      </w:pPr>
    </w:p>
    <w:p w:rsidR="00836F8A" w:rsidRPr="00D460AD" w:rsidRDefault="00836F8A" w:rsidP="00D460AD">
      <w:r w:rsidRPr="00D460AD">
        <w:rPr>
          <w:b/>
          <w:bCs/>
        </w:rPr>
        <w:t>Ošetřovatelský proces u dětí na dětském oddělení</w:t>
      </w:r>
      <w:r w:rsidRPr="00D460AD">
        <w:tab/>
      </w:r>
    </w:p>
    <w:p w:rsidR="00836F8A" w:rsidRPr="00D460AD" w:rsidRDefault="00836F8A" w:rsidP="00D460AD">
      <w:pPr>
        <w:rPr>
          <w:b/>
        </w:rPr>
      </w:pPr>
      <w:r w:rsidRPr="00D460AD">
        <w:rPr>
          <w:b/>
        </w:rPr>
        <w:t>Časový plán:</w:t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  <w:t>14 hodin</w:t>
      </w:r>
    </w:p>
    <w:p w:rsidR="00836F8A" w:rsidRPr="00D460AD" w:rsidRDefault="00836F8A" w:rsidP="00D460AD">
      <w:pPr>
        <w:numPr>
          <w:ilvl w:val="0"/>
          <w:numId w:val="13"/>
        </w:numPr>
        <w:contextualSpacing/>
        <w:rPr>
          <w:b/>
        </w:rPr>
      </w:pPr>
      <w:r w:rsidRPr="00D460AD">
        <w:t xml:space="preserve">Zásady a povinnosti na pracovišti – </w:t>
      </w:r>
      <w:r w:rsidRPr="00D460AD">
        <w:rPr>
          <w:b/>
        </w:rPr>
        <w:t>průřezové téma Člověk a životní prostředí.</w:t>
      </w:r>
    </w:p>
    <w:p w:rsidR="00836F8A" w:rsidRPr="00D460AD" w:rsidRDefault="00836F8A" w:rsidP="00D460AD">
      <w:pPr>
        <w:numPr>
          <w:ilvl w:val="0"/>
          <w:numId w:val="13"/>
        </w:numPr>
        <w:contextualSpacing/>
      </w:pPr>
      <w:r w:rsidRPr="00D460AD">
        <w:t>Zvláštnosti ošetřovatelské péče o dítě s ohledem na lékařskou diagnózu, psychomotorický vývoj a věk.</w:t>
      </w:r>
    </w:p>
    <w:p w:rsidR="00836F8A" w:rsidRPr="00D460AD" w:rsidRDefault="00836F8A" w:rsidP="00D460AD">
      <w:pPr>
        <w:numPr>
          <w:ilvl w:val="0"/>
          <w:numId w:val="13"/>
        </w:numPr>
        <w:contextualSpacing/>
      </w:pPr>
      <w:r w:rsidRPr="00D460AD">
        <w:t>Příprava kojenecké stravy, krmení kojenců.</w:t>
      </w:r>
    </w:p>
    <w:p w:rsidR="00836F8A" w:rsidRPr="00D460AD" w:rsidRDefault="00836F8A" w:rsidP="00D460AD">
      <w:pPr>
        <w:numPr>
          <w:ilvl w:val="0"/>
          <w:numId w:val="13"/>
        </w:numPr>
        <w:contextualSpacing/>
      </w:pPr>
      <w:r w:rsidRPr="00D460AD">
        <w:t>Výchovné zaměstnání dětí, spolupráce s rodinou.</w:t>
      </w:r>
    </w:p>
    <w:p w:rsidR="00836F8A" w:rsidRDefault="00836F8A" w:rsidP="00D460AD">
      <w:pPr>
        <w:ind w:left="426"/>
      </w:pPr>
    </w:p>
    <w:p w:rsidR="00836F8A" w:rsidRPr="00D460AD" w:rsidRDefault="00836F8A" w:rsidP="00D460AD">
      <w:pPr>
        <w:ind w:left="426"/>
      </w:pPr>
    </w:p>
    <w:p w:rsidR="00836F8A" w:rsidRPr="00D460AD" w:rsidRDefault="00836F8A" w:rsidP="00D460AD">
      <w:pPr>
        <w:rPr>
          <w:b/>
          <w:bCs/>
        </w:rPr>
      </w:pPr>
      <w:r w:rsidRPr="00D460AD">
        <w:rPr>
          <w:b/>
          <w:bCs/>
        </w:rPr>
        <w:t>Ošetřovatelský proces u praktického lékaře</w:t>
      </w:r>
    </w:p>
    <w:p w:rsidR="00836F8A" w:rsidRPr="00D460AD" w:rsidRDefault="00836F8A" w:rsidP="00D460AD">
      <w:pPr>
        <w:rPr>
          <w:b/>
          <w:bCs/>
        </w:rPr>
      </w:pPr>
      <w:r w:rsidRPr="00D460AD">
        <w:rPr>
          <w:b/>
          <w:bCs/>
        </w:rPr>
        <w:t>Časový plán:</w:t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  <w:t>14 hodin</w:t>
      </w:r>
    </w:p>
    <w:p w:rsidR="00836F8A" w:rsidRPr="00D460AD" w:rsidRDefault="00836F8A" w:rsidP="00D460AD">
      <w:pPr>
        <w:numPr>
          <w:ilvl w:val="0"/>
          <w:numId w:val="6"/>
        </w:numPr>
        <w:contextualSpacing/>
        <w:rPr>
          <w:b/>
        </w:rPr>
      </w:pPr>
      <w:r w:rsidRPr="00D460AD">
        <w:t>Zásady a povinnosti na pracovišti -</w:t>
      </w:r>
      <w:r w:rsidRPr="00D460AD">
        <w:rPr>
          <w:b/>
        </w:rPr>
        <w:t xml:space="preserve"> průřezové téma Člověk a životní prostředí.</w:t>
      </w:r>
    </w:p>
    <w:p w:rsidR="00836F8A" w:rsidRPr="00D460AD" w:rsidRDefault="00836F8A" w:rsidP="00D460AD">
      <w:pPr>
        <w:numPr>
          <w:ilvl w:val="0"/>
          <w:numId w:val="6"/>
        </w:numPr>
        <w:contextualSpacing/>
      </w:pPr>
      <w:r w:rsidRPr="00D460AD">
        <w:t>Seznámení s problematikou primární péče.</w:t>
      </w:r>
    </w:p>
    <w:p w:rsidR="00836F8A" w:rsidRPr="00D460AD" w:rsidRDefault="00836F8A" w:rsidP="00D460AD">
      <w:pPr>
        <w:numPr>
          <w:ilvl w:val="0"/>
          <w:numId w:val="6"/>
        </w:numPr>
        <w:rPr>
          <w:bCs/>
        </w:rPr>
      </w:pPr>
      <w:r w:rsidRPr="00D460AD">
        <w:rPr>
          <w:bCs/>
        </w:rPr>
        <w:t>Seznámení s náplní práce zdravotnického asistenta u praktického lékaře (diagnosticko-terapeutické činnosti, preventivní péče, dispenzarizace).</w:t>
      </w:r>
    </w:p>
    <w:p w:rsidR="00836F8A" w:rsidRPr="00D460AD" w:rsidRDefault="00836F8A" w:rsidP="00D460AD">
      <w:pPr>
        <w:ind w:left="426"/>
        <w:contextualSpacing/>
      </w:pPr>
    </w:p>
    <w:p w:rsidR="00836F8A" w:rsidRDefault="00836F8A" w:rsidP="00D460AD">
      <w:pPr>
        <w:ind w:left="1440"/>
        <w:jc w:val="center"/>
      </w:pPr>
    </w:p>
    <w:p w:rsidR="00836F8A" w:rsidRPr="00D460AD" w:rsidRDefault="00836F8A" w:rsidP="00D460AD">
      <w:pPr>
        <w:ind w:left="1440"/>
        <w:jc w:val="center"/>
      </w:pPr>
    </w:p>
    <w:p w:rsidR="00836F8A" w:rsidRPr="00D460AD" w:rsidRDefault="00836F8A" w:rsidP="00D460AD">
      <w:pPr>
        <w:numPr>
          <w:ilvl w:val="0"/>
          <w:numId w:val="12"/>
        </w:numPr>
        <w:jc w:val="center"/>
        <w:rPr>
          <w:b/>
          <w:bCs/>
        </w:rPr>
      </w:pPr>
      <w:r>
        <w:rPr>
          <w:b/>
          <w:bCs/>
        </w:rPr>
        <w:t>část bloků (12</w:t>
      </w:r>
      <w:r w:rsidRPr="00D460AD">
        <w:rPr>
          <w:b/>
          <w:bCs/>
        </w:rPr>
        <w:t>. 1</w:t>
      </w:r>
      <w:r>
        <w:rPr>
          <w:b/>
          <w:bCs/>
        </w:rPr>
        <w:t>2. –7. 4. 2017</w:t>
      </w:r>
      <w:r w:rsidRPr="00D460AD">
        <w:rPr>
          <w:b/>
          <w:bCs/>
        </w:rPr>
        <w:t>)</w:t>
      </w:r>
    </w:p>
    <w:p w:rsidR="00836F8A" w:rsidRPr="00D460AD" w:rsidRDefault="00836F8A" w:rsidP="00D460AD">
      <w:pPr>
        <w:jc w:val="center"/>
        <w:rPr>
          <w:b/>
          <w:bCs/>
        </w:rPr>
      </w:pPr>
      <w:r w:rsidRPr="00D460AD">
        <w:rPr>
          <w:b/>
          <w:bCs/>
        </w:rPr>
        <w:t>(56 hodin)</w:t>
      </w:r>
    </w:p>
    <w:p w:rsidR="00836F8A" w:rsidRPr="00D460AD" w:rsidRDefault="00836F8A" w:rsidP="00D460AD">
      <w:pPr>
        <w:ind w:left="1440"/>
      </w:pPr>
    </w:p>
    <w:p w:rsidR="00836F8A" w:rsidRPr="00D460AD" w:rsidRDefault="00836F8A" w:rsidP="00D460AD">
      <w:pPr>
        <w:tabs>
          <w:tab w:val="left" w:pos="6840"/>
        </w:tabs>
        <w:rPr>
          <w:b/>
          <w:bCs/>
        </w:rPr>
      </w:pPr>
      <w:r w:rsidRPr="00D460AD">
        <w:rPr>
          <w:b/>
          <w:bCs/>
        </w:rPr>
        <w:t xml:space="preserve">Ošetřovatelský proces u dospělých v domácí péči </w:t>
      </w:r>
    </w:p>
    <w:p w:rsidR="00836F8A" w:rsidRPr="00D460AD" w:rsidRDefault="00836F8A" w:rsidP="00D460AD">
      <w:pPr>
        <w:tabs>
          <w:tab w:val="left" w:pos="6840"/>
        </w:tabs>
        <w:rPr>
          <w:b/>
          <w:bCs/>
        </w:rPr>
      </w:pPr>
      <w:r w:rsidRPr="00D460AD">
        <w:rPr>
          <w:b/>
          <w:bCs/>
        </w:rPr>
        <w:t>Časový plán:</w:t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  <w:t>14 hodin</w:t>
      </w:r>
    </w:p>
    <w:p w:rsidR="00836F8A" w:rsidRPr="00D460AD" w:rsidRDefault="00836F8A" w:rsidP="00D460AD">
      <w:pPr>
        <w:numPr>
          <w:ilvl w:val="0"/>
          <w:numId w:val="14"/>
        </w:numPr>
        <w:tabs>
          <w:tab w:val="left" w:pos="360"/>
          <w:tab w:val="num" w:pos="567"/>
          <w:tab w:val="left" w:pos="6840"/>
        </w:tabs>
        <w:contextualSpacing/>
        <w:rPr>
          <w:b/>
        </w:rPr>
      </w:pPr>
      <w:r w:rsidRPr="00D460AD">
        <w:t xml:space="preserve">  Zásady a povinnosti na pracovišti (EVVO) - </w:t>
      </w:r>
      <w:r w:rsidRPr="00D460AD">
        <w:rPr>
          <w:b/>
        </w:rPr>
        <w:t>průřezové téma Člověk a životní prostředí.</w:t>
      </w:r>
    </w:p>
    <w:p w:rsidR="00836F8A" w:rsidRPr="00D460AD" w:rsidRDefault="00836F8A" w:rsidP="00D460AD">
      <w:pPr>
        <w:numPr>
          <w:ilvl w:val="0"/>
          <w:numId w:val="14"/>
        </w:numPr>
        <w:contextualSpacing/>
      </w:pPr>
      <w:r w:rsidRPr="00D460AD">
        <w:t>První kontakt s klientem, získávání informací se zaměřením na primární a sekundární potřeby.</w:t>
      </w:r>
    </w:p>
    <w:p w:rsidR="00836F8A" w:rsidRPr="00D460AD" w:rsidRDefault="00836F8A" w:rsidP="00D460AD">
      <w:pPr>
        <w:numPr>
          <w:ilvl w:val="0"/>
          <w:numId w:val="14"/>
        </w:numPr>
        <w:contextualSpacing/>
      </w:pPr>
      <w:r w:rsidRPr="00D460AD">
        <w:t>Zajištění základní ošetřovatelské péče v domácích podmínkách.</w:t>
      </w:r>
    </w:p>
    <w:p w:rsidR="00836F8A" w:rsidRPr="00D460AD" w:rsidRDefault="00836F8A" w:rsidP="00D460AD">
      <w:pPr>
        <w:numPr>
          <w:ilvl w:val="0"/>
          <w:numId w:val="14"/>
        </w:numPr>
        <w:tabs>
          <w:tab w:val="left" w:pos="360"/>
          <w:tab w:val="num" w:pos="426"/>
          <w:tab w:val="num" w:pos="567"/>
          <w:tab w:val="left" w:pos="6840"/>
        </w:tabs>
        <w:contextualSpacing/>
      </w:pPr>
      <w:r w:rsidRPr="00D460AD">
        <w:t xml:space="preserve">  Zajištění terapeutických zákroků dle ordinace praktického lékaře.</w:t>
      </w:r>
    </w:p>
    <w:p w:rsidR="00836F8A" w:rsidRPr="00D460AD" w:rsidRDefault="00836F8A" w:rsidP="00D460AD">
      <w:pPr>
        <w:numPr>
          <w:ilvl w:val="0"/>
          <w:numId w:val="14"/>
        </w:numPr>
        <w:contextualSpacing/>
      </w:pPr>
      <w:r w:rsidRPr="00D460AD">
        <w:t>Zajištění psychické a fyzické aktivizace klientů v domácím prostředí.</w:t>
      </w:r>
    </w:p>
    <w:p w:rsidR="00836F8A" w:rsidRPr="00D460AD" w:rsidRDefault="00836F8A" w:rsidP="00D460AD">
      <w:pPr>
        <w:numPr>
          <w:ilvl w:val="0"/>
          <w:numId w:val="14"/>
        </w:numPr>
        <w:contextualSpacing/>
        <w:rPr>
          <w:b/>
          <w:bCs/>
        </w:rPr>
      </w:pPr>
      <w:r w:rsidRPr="00D460AD">
        <w:t xml:space="preserve">Spolupráce s rodinou. </w:t>
      </w:r>
    </w:p>
    <w:p w:rsidR="00836F8A" w:rsidRDefault="00836F8A" w:rsidP="00D460AD">
      <w:pPr>
        <w:rPr>
          <w:b/>
          <w:bCs/>
        </w:rPr>
      </w:pPr>
    </w:p>
    <w:p w:rsidR="00836F8A" w:rsidRPr="00D460AD" w:rsidRDefault="00836F8A" w:rsidP="00D460AD">
      <w:pPr>
        <w:rPr>
          <w:b/>
          <w:bCs/>
        </w:rPr>
      </w:pPr>
    </w:p>
    <w:p w:rsidR="00836F8A" w:rsidRPr="00D460AD" w:rsidRDefault="00836F8A" w:rsidP="00D460AD">
      <w:pPr>
        <w:rPr>
          <w:b/>
          <w:bCs/>
        </w:rPr>
      </w:pPr>
    </w:p>
    <w:p w:rsidR="00836F8A" w:rsidRPr="00D460AD" w:rsidRDefault="00836F8A" w:rsidP="00D460AD">
      <w:r w:rsidRPr="00D460AD">
        <w:rPr>
          <w:b/>
          <w:bCs/>
        </w:rPr>
        <w:t>Ošetřovatelský proces u dětí na dětském oddělení</w:t>
      </w:r>
      <w:r w:rsidRPr="00D460AD">
        <w:tab/>
      </w:r>
    </w:p>
    <w:p w:rsidR="00836F8A" w:rsidRPr="00D460AD" w:rsidRDefault="00836F8A" w:rsidP="00D460AD">
      <w:pPr>
        <w:rPr>
          <w:b/>
        </w:rPr>
      </w:pPr>
      <w:r w:rsidRPr="00D460AD">
        <w:rPr>
          <w:b/>
        </w:rPr>
        <w:t>Časový plán:</w:t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</w:r>
      <w:r w:rsidRPr="00D460AD">
        <w:rPr>
          <w:b/>
        </w:rPr>
        <w:tab/>
        <w:t>14 hodin</w:t>
      </w:r>
    </w:p>
    <w:p w:rsidR="00836F8A" w:rsidRPr="00D460AD" w:rsidRDefault="00836F8A" w:rsidP="00D460AD">
      <w:pPr>
        <w:numPr>
          <w:ilvl w:val="0"/>
          <w:numId w:val="16"/>
        </w:numPr>
        <w:contextualSpacing/>
        <w:rPr>
          <w:b/>
        </w:rPr>
      </w:pPr>
      <w:r w:rsidRPr="00D460AD">
        <w:t xml:space="preserve">Zásady a povinnosti na pracovišti – </w:t>
      </w:r>
      <w:r w:rsidRPr="00D460AD">
        <w:rPr>
          <w:b/>
        </w:rPr>
        <w:t>průřezové téma Člověk a životní prostředí.</w:t>
      </w:r>
    </w:p>
    <w:p w:rsidR="00836F8A" w:rsidRPr="00D460AD" w:rsidRDefault="00836F8A" w:rsidP="00D460AD">
      <w:pPr>
        <w:numPr>
          <w:ilvl w:val="0"/>
          <w:numId w:val="16"/>
        </w:numPr>
        <w:contextualSpacing/>
      </w:pPr>
      <w:r w:rsidRPr="00D460AD">
        <w:t>Zvláštnosti ošetřovatelské péče o dítě s ohledem na lékařskou diagnózu, psychomotorický vývoj a věk.</w:t>
      </w:r>
    </w:p>
    <w:p w:rsidR="00836F8A" w:rsidRPr="00D460AD" w:rsidRDefault="00836F8A" w:rsidP="00D460AD">
      <w:pPr>
        <w:numPr>
          <w:ilvl w:val="0"/>
          <w:numId w:val="16"/>
        </w:numPr>
        <w:contextualSpacing/>
      </w:pPr>
      <w:r w:rsidRPr="00D460AD">
        <w:t>Příprava kojenecké stravy, krmení kojenců.</w:t>
      </w:r>
    </w:p>
    <w:p w:rsidR="00836F8A" w:rsidRPr="00D460AD" w:rsidRDefault="00836F8A" w:rsidP="00D460AD">
      <w:pPr>
        <w:numPr>
          <w:ilvl w:val="0"/>
          <w:numId w:val="16"/>
        </w:numPr>
        <w:contextualSpacing/>
      </w:pPr>
      <w:r w:rsidRPr="00D460AD">
        <w:t>Výchovné zaměstnání dětí, spolupráce s rodinou.</w:t>
      </w:r>
    </w:p>
    <w:p w:rsidR="00836F8A" w:rsidRDefault="00836F8A" w:rsidP="00D460AD"/>
    <w:p w:rsidR="00836F8A" w:rsidRPr="00D460AD" w:rsidRDefault="00836F8A" w:rsidP="00D460AD"/>
    <w:p w:rsidR="00836F8A" w:rsidRPr="00D460AD" w:rsidRDefault="00836F8A" w:rsidP="00D460AD">
      <w:pPr>
        <w:rPr>
          <w:b/>
          <w:bCs/>
        </w:rPr>
      </w:pPr>
      <w:r w:rsidRPr="00D460AD">
        <w:rPr>
          <w:b/>
          <w:bCs/>
        </w:rPr>
        <w:t>Ošetřovatelský proces u praktického lékaře</w:t>
      </w:r>
    </w:p>
    <w:p w:rsidR="00836F8A" w:rsidRPr="00D460AD" w:rsidRDefault="00836F8A" w:rsidP="00D460AD">
      <w:pPr>
        <w:rPr>
          <w:b/>
          <w:bCs/>
        </w:rPr>
      </w:pPr>
      <w:r w:rsidRPr="00D460AD">
        <w:rPr>
          <w:b/>
          <w:bCs/>
        </w:rPr>
        <w:t>Časový plán:</w:t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  <w:t>14 hodin</w:t>
      </w:r>
    </w:p>
    <w:p w:rsidR="00836F8A" w:rsidRPr="00D460AD" w:rsidRDefault="00836F8A" w:rsidP="00D460AD">
      <w:pPr>
        <w:numPr>
          <w:ilvl w:val="0"/>
          <w:numId w:val="17"/>
        </w:numPr>
        <w:contextualSpacing/>
        <w:rPr>
          <w:b/>
          <w:bCs/>
        </w:rPr>
      </w:pPr>
      <w:r w:rsidRPr="00D460AD">
        <w:rPr>
          <w:bCs/>
        </w:rPr>
        <w:t>Zásady a povinnosti na pracovišti -</w:t>
      </w:r>
      <w:r w:rsidRPr="00D460AD">
        <w:rPr>
          <w:b/>
          <w:bCs/>
        </w:rPr>
        <w:t xml:space="preserve"> průřezové téma Člověk a životní prostředí.</w:t>
      </w:r>
    </w:p>
    <w:p w:rsidR="00836F8A" w:rsidRPr="00D460AD" w:rsidRDefault="00836F8A" w:rsidP="00D460AD">
      <w:pPr>
        <w:numPr>
          <w:ilvl w:val="0"/>
          <w:numId w:val="17"/>
        </w:numPr>
        <w:contextualSpacing/>
        <w:rPr>
          <w:bCs/>
        </w:rPr>
      </w:pPr>
      <w:r w:rsidRPr="00D460AD">
        <w:rPr>
          <w:bCs/>
        </w:rPr>
        <w:t>Seznámení s problematikou primární péče.</w:t>
      </w:r>
    </w:p>
    <w:p w:rsidR="00836F8A" w:rsidRPr="00D460AD" w:rsidRDefault="00836F8A" w:rsidP="00D460AD">
      <w:pPr>
        <w:numPr>
          <w:ilvl w:val="0"/>
          <w:numId w:val="17"/>
        </w:numPr>
        <w:contextualSpacing/>
        <w:rPr>
          <w:bCs/>
        </w:rPr>
      </w:pPr>
      <w:r w:rsidRPr="00D460AD">
        <w:rPr>
          <w:bCs/>
        </w:rPr>
        <w:t>Seznámení s náplní práce zdravotnického asistenta u praktického lékaře (diagnosticko-terapeutické činnosti, preventivní péče, dispenzarizace).</w:t>
      </w:r>
    </w:p>
    <w:p w:rsidR="00836F8A" w:rsidRDefault="00836F8A" w:rsidP="00D460AD">
      <w:pPr>
        <w:rPr>
          <w:bCs/>
        </w:rPr>
      </w:pPr>
    </w:p>
    <w:p w:rsidR="00836F8A" w:rsidRPr="00D460AD" w:rsidRDefault="00836F8A" w:rsidP="00D460AD">
      <w:pPr>
        <w:rPr>
          <w:bCs/>
        </w:rPr>
      </w:pPr>
    </w:p>
    <w:p w:rsidR="00836F8A" w:rsidRDefault="00836F8A" w:rsidP="00D460AD">
      <w:pPr>
        <w:rPr>
          <w:b/>
          <w:bCs/>
        </w:rPr>
      </w:pPr>
      <w:r w:rsidRPr="00D460AD">
        <w:rPr>
          <w:b/>
          <w:bCs/>
        </w:rPr>
        <w:t xml:space="preserve">Přípravné týdny k praktické maturitní zkoušce  </w:t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 w:rsidRPr="00D460AD">
        <w:rPr>
          <w:b/>
          <w:bCs/>
        </w:rPr>
        <w:tab/>
      </w:r>
      <w:r>
        <w:rPr>
          <w:b/>
          <w:bCs/>
        </w:rPr>
        <w:tab/>
        <w:t>10. 4. – 28. 4. 2017</w:t>
      </w:r>
    </w:p>
    <w:p w:rsidR="00836F8A" w:rsidRDefault="00836F8A" w:rsidP="00E21BFF">
      <w:pPr>
        <w:rPr>
          <w:b/>
          <w:bCs/>
        </w:rPr>
      </w:pPr>
      <w:r>
        <w:rPr>
          <w:b/>
          <w:bCs/>
        </w:rPr>
        <w:t>Časový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18</w:t>
      </w:r>
      <w:r w:rsidRPr="00D460AD">
        <w:rPr>
          <w:b/>
          <w:bCs/>
        </w:rPr>
        <w:t xml:space="preserve"> hodin </w:t>
      </w:r>
      <w:r>
        <w:rPr>
          <w:b/>
          <w:bCs/>
        </w:rPr>
        <w:t xml:space="preserve">         </w:t>
      </w:r>
    </w:p>
    <w:p w:rsidR="00836F8A" w:rsidRPr="00D460AD" w:rsidRDefault="00836F8A" w:rsidP="00E21BFF">
      <w:pPr>
        <w:ind w:left="6381" w:firstLine="709"/>
        <w:rPr>
          <w:b/>
          <w:bCs/>
        </w:rPr>
      </w:pPr>
      <w:r>
        <w:rPr>
          <w:b/>
          <w:bCs/>
        </w:rPr>
        <w:t xml:space="preserve">            (3 </w:t>
      </w:r>
      <w:r w:rsidRPr="00D460AD">
        <w:rPr>
          <w:b/>
          <w:bCs/>
        </w:rPr>
        <w:t>týdny)</w:t>
      </w:r>
    </w:p>
    <w:p w:rsidR="00836F8A" w:rsidRDefault="00836F8A" w:rsidP="00D460AD">
      <w:pPr>
        <w:rPr>
          <w:b/>
          <w:bCs/>
        </w:rPr>
      </w:pPr>
    </w:p>
    <w:p w:rsidR="00836F8A" w:rsidRDefault="00836F8A" w:rsidP="00D460AD">
      <w:pPr>
        <w:rPr>
          <w:b/>
          <w:bCs/>
        </w:rPr>
      </w:pPr>
    </w:p>
    <w:p w:rsidR="00836F8A" w:rsidRPr="00D460AD" w:rsidRDefault="00836F8A" w:rsidP="00D460AD">
      <w:pPr>
        <w:rPr>
          <w:b/>
          <w:bCs/>
        </w:rPr>
      </w:pPr>
    </w:p>
    <w:p w:rsidR="00836F8A" w:rsidRPr="00E21BFF" w:rsidRDefault="00836F8A" w:rsidP="00E21BFF">
      <w:pPr>
        <w:rPr>
          <w:b/>
          <w:i/>
          <w:sz w:val="20"/>
          <w:szCs w:val="20"/>
        </w:rPr>
      </w:pPr>
      <w:r w:rsidRPr="00E21BFF">
        <w:rPr>
          <w:b/>
          <w:i/>
          <w:sz w:val="20"/>
          <w:szCs w:val="20"/>
        </w:rPr>
        <w:t>Odborná literatura:</w:t>
      </w:r>
    </w:p>
    <w:p w:rsidR="00836F8A" w:rsidRPr="00E21BFF" w:rsidRDefault="00836F8A" w:rsidP="00D460AD">
      <w:pPr>
        <w:numPr>
          <w:ilvl w:val="0"/>
          <w:numId w:val="2"/>
        </w:numPr>
        <w:rPr>
          <w:sz w:val="20"/>
          <w:szCs w:val="20"/>
        </w:rPr>
      </w:pPr>
      <w:r w:rsidRPr="00E21BFF">
        <w:rPr>
          <w:sz w:val="20"/>
          <w:szCs w:val="20"/>
        </w:rPr>
        <w:t>KOCINOVÁ, S., ŠTERBÁKOVÁ, Z.:</w:t>
      </w:r>
      <w:r w:rsidRPr="00E21BFF">
        <w:rPr>
          <w:i/>
          <w:iCs/>
          <w:sz w:val="20"/>
          <w:szCs w:val="20"/>
        </w:rPr>
        <w:t xml:space="preserve"> Kapesní průvodce zdravotní sestry. </w:t>
      </w:r>
      <w:r w:rsidRPr="00E21BFF">
        <w:rPr>
          <w:sz w:val="20"/>
          <w:szCs w:val="20"/>
        </w:rPr>
        <w:t>Praha: Grada Publishing, 1996.</w:t>
      </w:r>
    </w:p>
    <w:p w:rsidR="00836F8A" w:rsidRPr="00E21BFF" w:rsidRDefault="00836F8A" w:rsidP="00D460AD">
      <w:pPr>
        <w:numPr>
          <w:ilvl w:val="0"/>
          <w:numId w:val="2"/>
        </w:numPr>
        <w:rPr>
          <w:sz w:val="20"/>
          <w:szCs w:val="20"/>
        </w:rPr>
      </w:pPr>
      <w:r w:rsidRPr="00E21BFF">
        <w:rPr>
          <w:sz w:val="20"/>
          <w:szCs w:val="20"/>
        </w:rPr>
        <w:t xml:space="preserve">KOCINOVÁ, S., ŠTERBÁKOVÁ, Z.: </w:t>
      </w:r>
      <w:r w:rsidRPr="00E21BFF">
        <w:rPr>
          <w:i/>
          <w:iCs/>
          <w:sz w:val="20"/>
          <w:szCs w:val="20"/>
        </w:rPr>
        <w:t xml:space="preserve">Přehled nejužívanějších léčiv. </w:t>
      </w:r>
      <w:r w:rsidRPr="00E21BFF">
        <w:rPr>
          <w:sz w:val="20"/>
          <w:szCs w:val="20"/>
        </w:rPr>
        <w:t>Praha: Informatorium, 1994.</w:t>
      </w:r>
    </w:p>
    <w:p w:rsidR="00836F8A" w:rsidRPr="00E21BFF" w:rsidRDefault="00836F8A" w:rsidP="00D460AD">
      <w:pPr>
        <w:numPr>
          <w:ilvl w:val="0"/>
          <w:numId w:val="2"/>
        </w:numPr>
        <w:rPr>
          <w:i/>
          <w:iCs/>
          <w:sz w:val="20"/>
          <w:szCs w:val="20"/>
        </w:rPr>
      </w:pPr>
      <w:r w:rsidRPr="00E21BFF">
        <w:rPr>
          <w:sz w:val="20"/>
          <w:szCs w:val="20"/>
        </w:rPr>
        <w:t>VOKURKA, M., HUGO, J.:</w:t>
      </w:r>
      <w:r w:rsidRPr="00E21BFF">
        <w:rPr>
          <w:i/>
          <w:iCs/>
          <w:sz w:val="20"/>
          <w:szCs w:val="20"/>
        </w:rPr>
        <w:t xml:space="preserve"> Praktický slovník medicíny. </w:t>
      </w:r>
      <w:r w:rsidRPr="00E21BFF">
        <w:rPr>
          <w:sz w:val="20"/>
          <w:szCs w:val="20"/>
        </w:rPr>
        <w:t>Praha: Maxdorf, 2000.</w:t>
      </w:r>
    </w:p>
    <w:p w:rsidR="00836F8A" w:rsidRPr="00E21BFF" w:rsidRDefault="00836F8A" w:rsidP="00D460AD">
      <w:pPr>
        <w:rPr>
          <w:sz w:val="20"/>
          <w:szCs w:val="20"/>
        </w:rPr>
      </w:pPr>
    </w:p>
    <w:p w:rsidR="00836F8A" w:rsidRPr="00E21BFF" w:rsidRDefault="00836F8A" w:rsidP="00D460AD">
      <w:pPr>
        <w:rPr>
          <w:i/>
          <w:iCs/>
          <w:sz w:val="20"/>
          <w:szCs w:val="20"/>
        </w:rPr>
      </w:pPr>
      <w:r w:rsidRPr="00E21BFF">
        <w:rPr>
          <w:b/>
          <w:sz w:val="20"/>
          <w:szCs w:val="20"/>
        </w:rPr>
        <w:t>Časopisy:</w:t>
      </w:r>
      <w:r w:rsidRPr="00E21BFF">
        <w:rPr>
          <w:sz w:val="20"/>
          <w:szCs w:val="20"/>
        </w:rPr>
        <w:t xml:space="preserve"> Sestra, Psychologie, Zdravotnické noviny, Lékařské listy, propagační materiály, sesterská dokumentace</w:t>
      </w:r>
      <w:r w:rsidRPr="00E21BFF">
        <w:rPr>
          <w:b/>
          <w:bCs/>
          <w:sz w:val="20"/>
          <w:szCs w:val="20"/>
        </w:rPr>
        <w:t>.</w:t>
      </w:r>
      <w:r w:rsidRPr="00E21BFF">
        <w:rPr>
          <w:b/>
          <w:bCs/>
          <w:sz w:val="20"/>
          <w:szCs w:val="20"/>
        </w:rPr>
        <w:tab/>
      </w:r>
    </w:p>
    <w:p w:rsidR="00836F8A" w:rsidRPr="00E21BFF" w:rsidRDefault="00836F8A" w:rsidP="00D460AD">
      <w:pPr>
        <w:rPr>
          <w:b/>
          <w:bCs/>
          <w:sz w:val="20"/>
          <w:szCs w:val="20"/>
        </w:rPr>
      </w:pPr>
    </w:p>
    <w:p w:rsidR="00836F8A" w:rsidRPr="00E21BFF" w:rsidRDefault="00836F8A" w:rsidP="00D460AD">
      <w:pPr>
        <w:rPr>
          <w:b/>
          <w:bCs/>
          <w:sz w:val="20"/>
          <w:szCs w:val="20"/>
        </w:rPr>
      </w:pPr>
      <w:r w:rsidRPr="00E21BFF">
        <w:rPr>
          <w:b/>
          <w:bCs/>
          <w:sz w:val="20"/>
          <w:szCs w:val="20"/>
        </w:rPr>
        <w:t>Průřezové téma:</w:t>
      </w:r>
    </w:p>
    <w:p w:rsidR="00836F8A" w:rsidRPr="00E21BFF" w:rsidRDefault="00836F8A" w:rsidP="00D460AD">
      <w:pPr>
        <w:rPr>
          <w:sz w:val="20"/>
          <w:szCs w:val="20"/>
        </w:rPr>
      </w:pPr>
      <w:r w:rsidRPr="00E21BFF">
        <w:rPr>
          <w:b/>
          <w:bCs/>
          <w:sz w:val="20"/>
          <w:szCs w:val="20"/>
        </w:rPr>
        <w:t xml:space="preserve">Člověk a životní prostředí – </w:t>
      </w:r>
      <w:r w:rsidRPr="00E21BFF">
        <w:rPr>
          <w:sz w:val="20"/>
          <w:szCs w:val="20"/>
        </w:rPr>
        <w:t>zapracováno do témat:</w:t>
      </w:r>
    </w:p>
    <w:p w:rsidR="00836F8A" w:rsidRPr="00E21BFF" w:rsidRDefault="00836F8A" w:rsidP="00D460AD">
      <w:pPr>
        <w:numPr>
          <w:ilvl w:val="0"/>
          <w:numId w:val="7"/>
        </w:numPr>
        <w:rPr>
          <w:sz w:val="20"/>
          <w:szCs w:val="20"/>
        </w:rPr>
      </w:pPr>
      <w:r w:rsidRPr="00E21BFF">
        <w:rPr>
          <w:sz w:val="20"/>
          <w:szCs w:val="20"/>
        </w:rPr>
        <w:t>zásady a povinnos</w:t>
      </w:r>
      <w:r>
        <w:rPr>
          <w:sz w:val="20"/>
          <w:szCs w:val="20"/>
        </w:rPr>
        <w:t>ti na pracovišti - domácí péče</w:t>
      </w:r>
      <w:r w:rsidRPr="00E21BFF">
        <w:rPr>
          <w:sz w:val="20"/>
          <w:szCs w:val="20"/>
        </w:rPr>
        <w:t>, praktický lékař, dětské oddělení.</w:t>
      </w:r>
    </w:p>
    <w:p w:rsidR="00836F8A" w:rsidRPr="00E21BFF" w:rsidRDefault="00836F8A" w:rsidP="00D460AD">
      <w:pPr>
        <w:rPr>
          <w:b/>
          <w:bCs/>
          <w:sz w:val="20"/>
          <w:szCs w:val="20"/>
        </w:rPr>
      </w:pPr>
    </w:p>
    <w:p w:rsidR="00836F8A" w:rsidRPr="00E21BFF" w:rsidRDefault="00836F8A" w:rsidP="00D460AD">
      <w:pPr>
        <w:rPr>
          <w:sz w:val="20"/>
          <w:szCs w:val="20"/>
        </w:rPr>
      </w:pPr>
      <w:r w:rsidRPr="00E21BFF">
        <w:rPr>
          <w:b/>
          <w:bCs/>
          <w:sz w:val="20"/>
          <w:szCs w:val="20"/>
        </w:rPr>
        <w:t xml:space="preserve">Protidrogová problematika </w:t>
      </w:r>
      <w:r w:rsidRPr="00E21BFF">
        <w:rPr>
          <w:sz w:val="20"/>
          <w:szCs w:val="20"/>
        </w:rPr>
        <w:t>– minimální preventivní program “Prevence zneužívání omamných látek“ zapracováno do témat:</w:t>
      </w:r>
    </w:p>
    <w:p w:rsidR="00836F8A" w:rsidRPr="00E21BFF" w:rsidRDefault="00836F8A" w:rsidP="00D460AD">
      <w:pPr>
        <w:numPr>
          <w:ilvl w:val="0"/>
          <w:numId w:val="8"/>
        </w:numPr>
        <w:rPr>
          <w:sz w:val="20"/>
          <w:szCs w:val="20"/>
        </w:rPr>
      </w:pPr>
      <w:r w:rsidRPr="00E21BFF">
        <w:rPr>
          <w:sz w:val="20"/>
          <w:szCs w:val="20"/>
        </w:rPr>
        <w:t>zacházení s léky.</w:t>
      </w:r>
    </w:p>
    <w:p w:rsidR="00836F8A" w:rsidRPr="00E21BFF" w:rsidRDefault="00836F8A" w:rsidP="00D460AD">
      <w:pPr>
        <w:rPr>
          <w:b/>
          <w:bCs/>
          <w:sz w:val="20"/>
          <w:szCs w:val="20"/>
        </w:rPr>
      </w:pPr>
    </w:p>
    <w:p w:rsidR="00836F8A" w:rsidRPr="00E21BFF" w:rsidRDefault="00836F8A" w:rsidP="00D460AD">
      <w:pPr>
        <w:rPr>
          <w:sz w:val="20"/>
          <w:szCs w:val="20"/>
        </w:rPr>
      </w:pPr>
      <w:r w:rsidRPr="00E21BFF">
        <w:rPr>
          <w:b/>
          <w:bCs/>
          <w:sz w:val="20"/>
          <w:szCs w:val="20"/>
        </w:rPr>
        <w:t xml:space="preserve">EVVO </w:t>
      </w:r>
      <w:r w:rsidRPr="00E21BFF">
        <w:rPr>
          <w:sz w:val="20"/>
          <w:szCs w:val="20"/>
        </w:rPr>
        <w:t>zpracováno do témat:</w:t>
      </w:r>
      <w:r w:rsidRPr="00E21BFF">
        <w:rPr>
          <w:b/>
          <w:bCs/>
          <w:sz w:val="20"/>
          <w:szCs w:val="20"/>
        </w:rPr>
        <w:t xml:space="preserve"> </w:t>
      </w:r>
    </w:p>
    <w:p w:rsidR="00836F8A" w:rsidRPr="00E21BFF" w:rsidRDefault="00836F8A" w:rsidP="00D460AD">
      <w:pPr>
        <w:numPr>
          <w:ilvl w:val="0"/>
          <w:numId w:val="9"/>
        </w:numPr>
        <w:rPr>
          <w:sz w:val="20"/>
          <w:szCs w:val="20"/>
        </w:rPr>
      </w:pPr>
      <w:r w:rsidRPr="00E21BFF">
        <w:rPr>
          <w:sz w:val="20"/>
          <w:szCs w:val="20"/>
        </w:rPr>
        <w:t>BOZP na ošetřovací jednotce, ambulancích a terénních pracovištích (včetně manipulace s biologickým materiálem a kontaminovanými pomůckami, třídění použitého materiálu a pomůcek),</w:t>
      </w:r>
    </w:p>
    <w:p w:rsidR="00836F8A" w:rsidRPr="00E21BFF" w:rsidRDefault="00836F8A" w:rsidP="00D460AD">
      <w:pPr>
        <w:numPr>
          <w:ilvl w:val="0"/>
          <w:numId w:val="9"/>
        </w:numPr>
        <w:rPr>
          <w:sz w:val="20"/>
          <w:szCs w:val="20"/>
        </w:rPr>
      </w:pPr>
      <w:r w:rsidRPr="00E21BFF">
        <w:rPr>
          <w:sz w:val="20"/>
          <w:szCs w:val="20"/>
        </w:rPr>
        <w:t>hygiena pracovního prostředí (prevence NN), způsoby dezinfekce (zacházení s chemickými látkami – prevence zneužití podle plánu MPP), sterilizace, uložení pomůcek, manipulace se stravou nemocných a zbytky potravy,</w:t>
      </w:r>
    </w:p>
    <w:p w:rsidR="00836F8A" w:rsidRPr="00E21BFF" w:rsidRDefault="00836F8A" w:rsidP="00D460AD">
      <w:pPr>
        <w:numPr>
          <w:ilvl w:val="0"/>
          <w:numId w:val="9"/>
        </w:numPr>
        <w:rPr>
          <w:sz w:val="20"/>
          <w:szCs w:val="20"/>
        </w:rPr>
      </w:pPr>
      <w:r w:rsidRPr="00E21BFF">
        <w:rPr>
          <w:sz w:val="20"/>
          <w:szCs w:val="20"/>
        </w:rPr>
        <w:t>poučení o dodržování mlčenlivosti, zacházení s léky (prevence zneužití omamných látek, hospodaření s léky – podle plánu MPP), tiskopisy, razítky a zdravotnickým materiálem (vč. ekonomiky provozu, šetření spotřebního materiálu a jednorázových pomůcek),</w:t>
      </w:r>
    </w:p>
    <w:p w:rsidR="00836F8A" w:rsidRPr="00E21BFF" w:rsidRDefault="00836F8A" w:rsidP="00D460AD">
      <w:pPr>
        <w:numPr>
          <w:ilvl w:val="0"/>
          <w:numId w:val="9"/>
        </w:numPr>
        <w:rPr>
          <w:sz w:val="20"/>
          <w:szCs w:val="20"/>
        </w:rPr>
      </w:pPr>
      <w:r w:rsidRPr="00E21BFF">
        <w:rPr>
          <w:sz w:val="20"/>
          <w:szCs w:val="20"/>
        </w:rPr>
        <w:t>ošetřovatelský proces u dospělých v domácí péči - zásady a povinnosti na pracovišti.</w:t>
      </w:r>
    </w:p>
    <w:p w:rsidR="00836F8A" w:rsidRPr="00D460AD" w:rsidRDefault="00836F8A" w:rsidP="00D460AD"/>
    <w:p w:rsidR="00836F8A" w:rsidRPr="00E21BFF" w:rsidRDefault="00836F8A" w:rsidP="00E21BFF">
      <w:r w:rsidRPr="00E21BFF">
        <w:t xml:space="preserve">Tematický plán byl zpracován podle Školního vzdělávacího programu – Zdravotnický pracovník pro Střední zdravotnickou školu, Ústí nad Orlicí, Smetanova 838 platný </w:t>
      </w:r>
      <w:r w:rsidRPr="00E21BFF">
        <w:br/>
        <w:t>od 1. 9. 201</w:t>
      </w:r>
      <w:r>
        <w:t>3</w:t>
      </w:r>
      <w:r w:rsidRPr="00E21BFF">
        <w:t xml:space="preserve">, který vychází z Rámcového vzdělávacího programu pro obor vzdělávání </w:t>
      </w:r>
      <w:r w:rsidRPr="00E21BFF">
        <w:br/>
        <w:t>53-41-M/01 Zdravotnický asistent vydaného MŠMT dne 29. 5. 2008 č. j. 6 907/2008-23.</w:t>
      </w:r>
    </w:p>
    <w:p w:rsidR="00836F8A" w:rsidRPr="00E21BFF" w:rsidRDefault="00836F8A" w:rsidP="00E21BFF"/>
    <w:p w:rsidR="00836F8A" w:rsidRPr="00E21BFF" w:rsidRDefault="00836F8A" w:rsidP="00E21BFF">
      <w:r w:rsidRPr="00E21BFF">
        <w:t>Úpravy v tematickém plánu byly projednány v předmětové komisi dne</w:t>
      </w:r>
      <w:r>
        <w:t>1. 9. 2016</w:t>
      </w:r>
      <w:r w:rsidRPr="00E21BFF">
        <w:t xml:space="preserve"> a schváleny ředitelkou školy Mgr. Lenkou Podzimkovou.</w:t>
      </w:r>
    </w:p>
    <w:p w:rsidR="00836F8A" w:rsidRDefault="00836F8A" w:rsidP="00D460AD">
      <w:pPr>
        <w:rPr>
          <w:b/>
          <w:bCs/>
        </w:rPr>
      </w:pPr>
    </w:p>
    <w:p w:rsidR="00836F8A" w:rsidRDefault="00836F8A" w:rsidP="00D460AD">
      <w:pPr>
        <w:rPr>
          <w:b/>
          <w:bCs/>
        </w:rPr>
      </w:pPr>
    </w:p>
    <w:p w:rsidR="00836F8A" w:rsidRDefault="00836F8A" w:rsidP="00D460AD">
      <w:pPr>
        <w:rPr>
          <w:b/>
          <w:bCs/>
        </w:rPr>
      </w:pPr>
    </w:p>
    <w:p w:rsidR="00836F8A" w:rsidRPr="00D460AD" w:rsidRDefault="00836F8A" w:rsidP="00D460AD">
      <w:pPr>
        <w:rPr>
          <w:b/>
          <w:bCs/>
        </w:rPr>
      </w:pPr>
      <w:r>
        <w:rPr>
          <w:b/>
          <w:bCs/>
        </w:rPr>
        <w:t>Dne 2. 9. 2016</w:t>
      </w:r>
      <w:r w:rsidRPr="00D460AD">
        <w:rPr>
          <w:b/>
          <w:bCs/>
        </w:rPr>
        <w:t>vypracoval</w:t>
      </w:r>
      <w:r>
        <w:rPr>
          <w:b/>
          <w:bCs/>
        </w:rPr>
        <w:t>a</w:t>
      </w:r>
      <w:bookmarkStart w:id="1" w:name="_GoBack"/>
      <w:bookmarkEnd w:id="1"/>
      <w:r w:rsidRPr="00D460AD">
        <w:rPr>
          <w:b/>
          <w:bCs/>
        </w:rPr>
        <w:t xml:space="preserve"> vyučující:</w:t>
      </w:r>
    </w:p>
    <w:p w:rsidR="00836F8A" w:rsidRDefault="00836F8A" w:rsidP="00D460AD">
      <w:pPr>
        <w:rPr>
          <w:b/>
          <w:bCs/>
        </w:rPr>
      </w:pPr>
      <w:r w:rsidRPr="00D460AD">
        <w:rPr>
          <w:b/>
          <w:bCs/>
        </w:rPr>
        <w:t xml:space="preserve">ZA </w:t>
      </w:r>
      <w:smartTag w:uri="urn:schemas-microsoft-com:office:smarttags" w:element="metricconverter">
        <w:smartTagPr>
          <w:attr w:name="ProductID" w:val="4. A"/>
        </w:smartTagPr>
        <w:r w:rsidRPr="00D460AD">
          <w:rPr>
            <w:b/>
            <w:bCs/>
          </w:rPr>
          <w:t>4. A</w:t>
        </w:r>
      </w:smartTag>
      <w:r w:rsidRPr="00D460AD">
        <w:rPr>
          <w:b/>
          <w:bCs/>
        </w:rPr>
        <w:tab/>
      </w:r>
      <w:r>
        <w:t>Karla Skotálková</w:t>
      </w:r>
    </w:p>
    <w:p w:rsidR="00836F8A" w:rsidRPr="00D460AD" w:rsidRDefault="00836F8A" w:rsidP="00D460AD"/>
    <w:p w:rsidR="00836F8A" w:rsidRDefault="00836F8A" w:rsidP="00D460AD"/>
    <w:p w:rsidR="00836F8A" w:rsidRPr="00D460AD" w:rsidRDefault="00836F8A" w:rsidP="00D460AD"/>
    <w:p w:rsidR="00836F8A" w:rsidRPr="00D460AD" w:rsidRDefault="00836F8A" w:rsidP="00D460AD">
      <w:r>
        <w:t>Ústí nad Orlicí2</w:t>
      </w:r>
      <w:r w:rsidRPr="00D460AD">
        <w:t xml:space="preserve">. </w:t>
      </w:r>
      <w:r>
        <w:t>9. 2016</w:t>
      </w:r>
      <w:r w:rsidRPr="00D460AD">
        <w:tab/>
      </w:r>
      <w:r w:rsidRPr="00D460AD">
        <w:tab/>
      </w:r>
      <w:r w:rsidRPr="00D460AD">
        <w:tab/>
        <w:t xml:space="preserve">    </w:t>
      </w:r>
      <w:r w:rsidRPr="00D460AD">
        <w:tab/>
        <w:t xml:space="preserve">         Schválila: Mgr. Lenka Podzimková</w:t>
      </w:r>
    </w:p>
    <w:p w:rsidR="00836F8A" w:rsidRPr="00D460AD" w:rsidRDefault="00836F8A" w:rsidP="00D460AD">
      <w:r w:rsidRPr="00D460A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460AD">
        <w:t>ředitelka školy</w:t>
      </w:r>
    </w:p>
    <w:p w:rsidR="00836F8A" w:rsidRDefault="00836F8A"/>
    <w:p w:rsidR="00836F8A" w:rsidRDefault="00836F8A"/>
    <w:p w:rsidR="00836F8A" w:rsidRDefault="00836F8A">
      <w:pPr>
        <w:jc w:val="both"/>
      </w:pPr>
    </w:p>
    <w:p w:rsidR="00836F8A" w:rsidRDefault="00836F8A"/>
    <w:sectPr w:rsidR="00836F8A" w:rsidSect="008A0C02">
      <w:footerReference w:type="even" r:id="rId7"/>
      <w:footerReference w:type="default" r:id="rId8"/>
      <w:headerReference w:type="first" r:id="rId9"/>
      <w:pgSz w:w="11906" w:h="16838"/>
      <w:pgMar w:top="1417" w:right="1286" w:bottom="1417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F8A" w:rsidRDefault="00836F8A">
      <w:r>
        <w:separator/>
      </w:r>
    </w:p>
  </w:endnote>
  <w:endnote w:type="continuationSeparator" w:id="0">
    <w:p w:rsidR="00836F8A" w:rsidRDefault="00836F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F8A" w:rsidRDefault="00836F8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36F8A" w:rsidRDefault="00836F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F8A" w:rsidRDefault="00836F8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- 3 -</w:t>
    </w:r>
    <w:r>
      <w:rPr>
        <w:rStyle w:val="PageNumber"/>
      </w:rPr>
      <w:fldChar w:fldCharType="end"/>
    </w:r>
  </w:p>
  <w:p w:rsidR="00836F8A" w:rsidRDefault="00836F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F8A" w:rsidRDefault="00836F8A">
      <w:r>
        <w:separator/>
      </w:r>
    </w:p>
  </w:footnote>
  <w:footnote w:type="continuationSeparator" w:id="0">
    <w:p w:rsidR="00836F8A" w:rsidRDefault="00836F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F8A" w:rsidRDefault="00836F8A" w:rsidP="008A0C02">
    <w:pPr>
      <w:jc w:val="center"/>
      <w:rPr>
        <w:b/>
        <w:sz w:val="30"/>
        <w:szCs w:val="3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left:0;text-align:left;margin-left:-.05pt;margin-top:11pt;width:53.4pt;height:47.2pt;z-index:251658752;visibility:visible">
          <v:imagedata r:id="rId1" o:title=""/>
        </v:shape>
      </w:pict>
    </w:r>
    <w:r>
      <w:rPr>
        <w:noProof/>
      </w:rPr>
      <w:pict>
        <v:shape id="obrázek 1" o:spid="_x0000_s2050" type="#_x0000_t75" alt="ZnakPK" style="position:absolute;left:0;text-align:left;margin-left:484.85pt;margin-top:7.95pt;width:39.55pt;height:50.2pt;z-index:251656704;visibility:visible;mso-position-horizontal-relative:page">
          <v:imagedata r:id="rId2" o:title=""/>
          <w10:wrap anchorx="page"/>
        </v:shape>
      </w:pict>
    </w:r>
    <w:r>
      <w:rPr>
        <w:b/>
        <w:sz w:val="30"/>
        <w:szCs w:val="30"/>
      </w:rPr>
      <w:t>Střední škola zdravotnická a sociální škola</w:t>
    </w:r>
  </w:p>
  <w:p w:rsidR="00836F8A" w:rsidRDefault="00836F8A" w:rsidP="008A0C02">
    <w:pPr>
      <w:pStyle w:val="Heading1"/>
    </w:pPr>
    <w:r>
      <w:t>Ústí nad Orlicí</w:t>
    </w:r>
  </w:p>
  <w:p w:rsidR="00836F8A" w:rsidRDefault="00836F8A" w:rsidP="008A0C02">
    <w:pPr>
      <w:jc w:val="center"/>
      <w:rPr>
        <w:sz w:val="20"/>
      </w:rPr>
    </w:pPr>
    <w:r>
      <w:rPr>
        <w:sz w:val="20"/>
      </w:rPr>
      <w:t>se sídlem:</w:t>
    </w:r>
  </w:p>
  <w:p w:rsidR="00836F8A" w:rsidRDefault="00836F8A" w:rsidP="008A0C02">
    <w:pPr>
      <w:jc w:val="center"/>
    </w:pPr>
    <w:r>
      <w:t>Smetanova 838, Ústí nad Orlicí, PSČ 562 01</w:t>
    </w:r>
  </w:p>
  <w:p w:rsidR="00836F8A" w:rsidRDefault="00836F8A" w:rsidP="008A0C02">
    <w:pPr>
      <w:jc w:val="center"/>
    </w:pPr>
    <w:r>
      <w:rPr>
        <w:noProof/>
      </w:rPr>
      <w:pict>
        <v:line id="Line 8" o:spid="_x0000_s2051" style="position:absolute;left:0;text-align:left;z-index:251657728;visibility:visible;mso-wrap-distance-top:-3e-5mm;mso-wrap-distance-bottom:-3e-5mm" from="0,8.1pt" to="45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KY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HzvTGFRBQqZ0NtdGzejFbTb87pHTVEnXgkeHrxUBaFjKSNylh4wzg7/vPmkEMOXod23Ru&#10;bBcgoQHoHNW43NXgZ48oHE7nk8VT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43B3"/>
    <w:multiLevelType w:val="hybridMultilevel"/>
    <w:tmpl w:val="FADC65C0"/>
    <w:lvl w:ilvl="0" w:tplc="F49C8D1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C2F15CF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">
    <w:nsid w:val="0F03113F"/>
    <w:multiLevelType w:val="hybridMultilevel"/>
    <w:tmpl w:val="BF6C08C0"/>
    <w:lvl w:ilvl="0" w:tplc="B678CC24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5519A5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4">
    <w:nsid w:val="126A31CB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5">
    <w:nsid w:val="12946C75"/>
    <w:multiLevelType w:val="hybridMultilevel"/>
    <w:tmpl w:val="1F963834"/>
    <w:lvl w:ilvl="0" w:tplc="99221B62">
      <w:start w:val="2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9A05EA"/>
    <w:multiLevelType w:val="hybridMultilevel"/>
    <w:tmpl w:val="34BC8F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727A4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8">
    <w:nsid w:val="3A4C2CA2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9">
    <w:nsid w:val="3B492070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0">
    <w:nsid w:val="3F416297"/>
    <w:multiLevelType w:val="multilevel"/>
    <w:tmpl w:val="FBBAD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1">
    <w:nsid w:val="40F82B85"/>
    <w:multiLevelType w:val="hybridMultilevel"/>
    <w:tmpl w:val="B4A818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860CD5"/>
    <w:multiLevelType w:val="hybridMultilevel"/>
    <w:tmpl w:val="EED271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66315D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4">
    <w:nsid w:val="68FA0E4E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5">
    <w:nsid w:val="6F6C5102"/>
    <w:multiLevelType w:val="hybridMultilevel"/>
    <w:tmpl w:val="84EEFF5C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97D1510"/>
    <w:multiLevelType w:val="hybridMultilevel"/>
    <w:tmpl w:val="D36C9066"/>
    <w:lvl w:ilvl="0" w:tplc="F66889DA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BD56C38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3"/>
  </w:num>
  <w:num w:numId="5">
    <w:abstractNumId w:val="3"/>
  </w:num>
  <w:num w:numId="6">
    <w:abstractNumId w:val="14"/>
  </w:num>
  <w:num w:numId="7">
    <w:abstractNumId w:val="6"/>
  </w:num>
  <w:num w:numId="8">
    <w:abstractNumId w:val="12"/>
  </w:num>
  <w:num w:numId="9">
    <w:abstractNumId w:val="11"/>
  </w:num>
  <w:num w:numId="10">
    <w:abstractNumId w:val="15"/>
  </w:num>
  <w:num w:numId="11">
    <w:abstractNumId w:val="16"/>
  </w:num>
  <w:num w:numId="12">
    <w:abstractNumId w:val="5"/>
  </w:num>
  <w:num w:numId="13">
    <w:abstractNumId w:val="7"/>
  </w:num>
  <w:num w:numId="14">
    <w:abstractNumId w:val="1"/>
  </w:num>
  <w:num w:numId="15">
    <w:abstractNumId w:val="8"/>
  </w:num>
  <w:num w:numId="16">
    <w:abstractNumId w:val="17"/>
  </w:num>
  <w:num w:numId="17">
    <w:abstractNumId w:val="9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60AD"/>
    <w:rsid w:val="000228C4"/>
    <w:rsid w:val="00130DA7"/>
    <w:rsid w:val="001D2C1D"/>
    <w:rsid w:val="00202607"/>
    <w:rsid w:val="003303A6"/>
    <w:rsid w:val="00370033"/>
    <w:rsid w:val="0045419C"/>
    <w:rsid w:val="00546580"/>
    <w:rsid w:val="005A02B4"/>
    <w:rsid w:val="005B0FB9"/>
    <w:rsid w:val="006F741C"/>
    <w:rsid w:val="007867DD"/>
    <w:rsid w:val="007C1565"/>
    <w:rsid w:val="007E5589"/>
    <w:rsid w:val="00836F8A"/>
    <w:rsid w:val="00870823"/>
    <w:rsid w:val="008A0C02"/>
    <w:rsid w:val="008D51D6"/>
    <w:rsid w:val="008F2035"/>
    <w:rsid w:val="009C5387"/>
    <w:rsid w:val="009F3FEF"/>
    <w:rsid w:val="00B92444"/>
    <w:rsid w:val="00BD6E36"/>
    <w:rsid w:val="00D16AFA"/>
    <w:rsid w:val="00D460AD"/>
    <w:rsid w:val="00D838E3"/>
    <w:rsid w:val="00E04CC9"/>
    <w:rsid w:val="00E21BFF"/>
    <w:rsid w:val="00EF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2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70823"/>
    <w:pPr>
      <w:keepNext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8C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8708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68C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8708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68C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70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8C5"/>
    <w:rPr>
      <w:sz w:val="0"/>
      <w:szCs w:val="0"/>
    </w:rPr>
  </w:style>
  <w:style w:type="character" w:styleId="PageNumber">
    <w:name w:val="page number"/>
    <w:basedOn w:val="DefaultParagraphFont"/>
    <w:uiPriority w:val="99"/>
    <w:semiHidden/>
    <w:rsid w:val="00870823"/>
    <w:rPr>
      <w:rFonts w:cs="Times New Roman"/>
    </w:rPr>
  </w:style>
  <w:style w:type="character" w:customStyle="1" w:styleId="CharChar">
    <w:name w:val="Char Char"/>
    <w:basedOn w:val="DefaultParagraphFont"/>
    <w:uiPriority w:val="99"/>
    <w:rsid w:val="00870823"/>
    <w:rPr>
      <w:rFonts w:cs="Times New Roman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\Desktop\TP%2015-16\OSN%204.B\TP%20ZA%20OSN%204.%20ro&#269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TP ZA OSN 4. roč.dotx</Template>
  <TotalTime>67</TotalTime>
  <Pages>4</Pages>
  <Words>885</Words>
  <Characters>5224</Characters>
  <Application>Microsoft Office Outlook</Application>
  <DocSecurity>0</DocSecurity>
  <Lines>0</Lines>
  <Paragraphs>0</Paragraphs>
  <ScaleCrop>false</ScaleCrop>
  <Company>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Obor: Zdravotnický asistent, 53-41-M/007</dc:title>
  <dc:subject/>
  <dc:creator>Mamka</dc:creator>
  <cp:keywords/>
  <dc:description/>
  <cp:lastModifiedBy>SZSUO1</cp:lastModifiedBy>
  <cp:revision>10</cp:revision>
  <cp:lastPrinted>2015-09-07T11:35:00Z</cp:lastPrinted>
  <dcterms:created xsi:type="dcterms:W3CDTF">2015-08-28T08:41:00Z</dcterms:created>
  <dcterms:modified xsi:type="dcterms:W3CDTF">2016-09-29T10:33:00Z</dcterms:modified>
</cp:coreProperties>
</file>